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120" w:rsidRDefault="00947785">
      <w:pPr>
        <w:pStyle w:val="Subtitle"/>
      </w:pPr>
      <w:bookmarkStart w:id="0" w:name="_GoBack"/>
      <w:bookmarkEnd w:id="0"/>
      <w:r>
        <w:rPr>
          <w:noProof/>
          <w:lang w:eastAsia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-290946</wp:posOffset>
            </wp:positionH>
            <wp:positionV relativeFrom="paragraph">
              <wp:posOffset>-2083014</wp:posOffset>
            </wp:positionV>
            <wp:extent cx="1520422" cy="581890"/>
            <wp:effectExtent l="0" t="0" r="3810" b="889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CC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0422" cy="58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646D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08A7867" wp14:editId="2B39C07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9144000"/>
                <wp:effectExtent l="0" t="0" r="9525" b="0"/>
                <wp:wrapNone/>
                <wp:docPr id="30" name="Group 29" descr="Background Desig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9144000"/>
                          <a:chOff x="0" y="0"/>
                          <a:chExt cx="6852920" cy="914273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6852920" cy="9142730"/>
                            <a:chOff x="0" y="0"/>
                            <a:chExt cx="6852920" cy="9142730"/>
                          </a:xfrm>
                        </wpg:grpSpPr>
                        <wps:wsp>
                          <wps:cNvPr id="20" name="Rectangle 20" descr="Contact Info"/>
                          <wps:cNvSpPr/>
                          <wps:spPr>
                            <a:xfrm>
                              <a:off x="409794" y="8261313"/>
                              <a:ext cx="6032927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152C0" w:rsidRDefault="00E152C0" w:rsidP="00E152C0">
                                <w:pPr>
                                  <w:pStyle w:val="ContactInfo"/>
                                  <w:jc w:val="center"/>
                                </w:pPr>
                                <w:r>
                                  <w:t>for registration</w:t>
                                </w:r>
                                <w:r w:rsidR="00A3646D">
                                  <w:t xml:space="preserve"> information contact: </w:t>
                                </w:r>
                              </w:p>
                              <w:p w:rsidR="00BB6120" w:rsidRDefault="00E56F4B" w:rsidP="00E152C0">
                                <w:pPr>
                                  <w:pStyle w:val="ContactInfo"/>
                                  <w:jc w:val="center"/>
                                </w:pPr>
                                <w:r>
                                  <w:t>letstalk</w:t>
                                </w:r>
                                <w:r w:rsidR="00A3646D">
                                  <w:t xml:space="preserve"> </w:t>
                                </w:r>
                                <w:proofErr w:type="gramStart"/>
                                <w:r w:rsidR="00A3646D">
                                  <w:t>@</w:t>
                                </w:r>
                                <w:r>
                                  <w:t>innercompasscounseling.com</w:t>
                                </w:r>
                                <w:r w:rsidR="00E152C0">
                                  <w:t xml:space="preserve">  ◊</w:t>
                                </w:r>
                                <w:proofErr w:type="gramEnd"/>
                                <w:r w:rsidR="00E152C0">
                                  <w:t xml:space="preserve">  (720) 443-2276</w:t>
                                </w:r>
                              </w:p>
                            </w:txbxContent>
                          </wps:txbx>
                          <wps:bodyPr rot="0" spcFirstLastPara="0" vert="horz" wrap="square" lIns="493776" tIns="45720" rIns="493776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Frame 21"/>
                          <wps:cNvSpPr/>
                          <wps:spPr>
                            <a:xfrm>
                              <a:off x="0" y="0"/>
                              <a:ext cx="6852920" cy="9142730"/>
                            </a:xfrm>
                            <a:prstGeom prst="frame">
                              <a:avLst>
                                <a:gd name="adj1" fmla="val 6806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62280" y="9525"/>
                            <a:ext cx="5468620" cy="3047366"/>
                            <a:chOff x="462280" y="9525"/>
                            <a:chExt cx="5468620" cy="3047366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/>
                            <a:srcRect l="7839" t="17303" b="24906"/>
                            <a:stretch/>
                          </pic:blipFill>
                          <pic:spPr>
                            <a:xfrm>
                              <a:off x="462280" y="18415"/>
                              <a:ext cx="5468620" cy="30384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" name="Group 5"/>
                          <wpg:cNvGrpSpPr/>
                          <wpg:grpSpPr>
                            <a:xfrm>
                              <a:off x="1765371" y="9525"/>
                              <a:ext cx="3676650" cy="2809875"/>
                              <a:chOff x="1765371" y="9525"/>
                              <a:chExt cx="3676650" cy="280987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Picture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5371" y="9525"/>
                                <a:ext cx="3676650" cy="2809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Freeform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Freeform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Freeform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Freeform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Freeform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Freeform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92" y="1571220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Freeform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Freeform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Freeform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Freeform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Freeform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21751" y="2223638"/>
                                <a:ext cx="671395" cy="480727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Freeform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74" y="2072818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Freeform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8A7867" id="Group 29" o:spid="_x0000_s1026" alt="Background Design" style="position:absolute;margin-left:0;margin-top:0;width:539.3pt;height:10in;z-index:-251658240;mso-position-horizontal:center;mso-position-horizontal-relative:page;mso-position-vertical:center;mso-position-vertical-relative:page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">
                <v:group id="Group 2" o:spid="_x0000_s1027" style="position:absolute;width:68529;height:91427" coordsize="68529,9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tangle 20" o:spid="_x0000_s1028" alt="Contact Info" style="position:absolute;left:4097;top:82613;width:6033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" fillcolor="#f7f3e2 [3214]" stroked="f" strokeweight="1pt">
                    <v:textbox inset="38.88pt,,38.88pt">
                      <w:txbxContent>
                        <w:p w:rsidR="00E152C0" w:rsidRDefault="00E152C0" w:rsidP="00E152C0">
                          <w:pPr>
                            <w:pStyle w:val="ContactInfo"/>
                            <w:jc w:val="center"/>
                          </w:pPr>
                          <w:r>
                            <w:t>for registration</w:t>
                          </w:r>
                          <w:r w:rsidR="00A3646D">
                            <w:t xml:space="preserve"> information contact: </w:t>
                          </w:r>
                        </w:p>
                        <w:p w:rsidR="00BB6120" w:rsidRDefault="00E56F4B" w:rsidP="00E152C0">
                          <w:pPr>
                            <w:pStyle w:val="ContactInfo"/>
                            <w:jc w:val="center"/>
                          </w:pPr>
                          <w:proofErr w:type="spellStart"/>
                          <w:r>
                            <w:t>letstalk</w:t>
                          </w:r>
                          <w:proofErr w:type="spellEnd"/>
                          <w:r w:rsidR="00A3646D">
                            <w:t xml:space="preserve"> @</w:t>
                          </w:r>
                          <w:proofErr w:type="gramStart"/>
                          <w:r>
                            <w:t>innercompasscounseling.com</w:t>
                          </w:r>
                          <w:r w:rsidR="00E152C0">
                            <w:t xml:space="preserve">  ◊</w:t>
                          </w:r>
                          <w:proofErr w:type="gramEnd"/>
                          <w:r w:rsidR="00E152C0">
                            <w:t xml:space="preserve">  (720) 443-2276</w:t>
                          </w:r>
                        </w:p>
                      </w:txbxContent>
                    </v:textbox>
                  </v:rect>
                  <v:shape id="Frame 21" o:spid="_x0000_s1029" style="position:absolute;width:68529;height:91427;visibility:visible;mso-wrap-style:square;v-text-anchor:middle" coordsize="6852920,914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" path="m,l6852920,r,9142730l,9142730,,xm466410,466410r,8209910l6386510,8676320r,-8209910l466410,466410xe" fillcolor="#82b4b9 [3204]" stroked="f" strokeweight="1pt">
                    <v:stroke joinstyle="miter"/>
                    <v:path arrowok="t" o:connecttype="custom" o:connectlocs="0,0;6852920,0;6852920,9142730;0,9142730;0,0;466410,466410;466410,8676320;6386510,8676320;6386510,466410;466410,466410" o:connectangles="0,0,0,0,0,0,0,0,0,0"/>
                  </v:shape>
                </v:group>
                <v:group id="Group 3" o:spid="_x0000_s1030" style="position:absolute;left:4622;top:95;width:54687;height:30473" coordorigin="4622,95" coordsize="54686,3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31" type="#_x0000_t75" style="position:absolute;left:4622;top:184;width:54687;height:30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">
                    <v:imagedata r:id="rId10" o:title="" croptop="11340f" cropbottom="16322f" cropleft="5137f"/>
                    <v:path arrowok="t"/>
                  </v:shape>
                  <v:group id="Group 5" o:spid="_x0000_s1032" style="position:absolute;left:17653;top:95;width:36767;height:28099" coordorigin="17653,95" coordsize="36766,2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 id="Picture 6" o:spid="_x0000_s1033" type="#_x0000_t75" style="position:absolute;left:17653;top:95;width:36767;height:28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">
                      <v:imagedata r:id="rId11" o:title="" croptop="11131f" cropbottom="16412f" cropleft="11563f" cropright="8752f"/>
                      <v:path arrowok="t"/>
                    </v:shape>
                    <v:shape id="Freeform 7" o:spid="_x0000_s1034" style="position:absolute;left:28804;top:10171;width:4073;height:5053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Freeform 8" o:spid="_x0000_s1035" style="position:absolute;left:18935;top:18406;width:3240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Freeform 9" o:spid="_x0000_s1036" style="position:absolute;left:38925;top:12440;width:4489;height:4820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Freeform 10" o:spid="_x0000_s1037" style="position:absolute;left:18933;top:4792;width:2824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Freeform 11" o:spid="_x0000_s1038" style="position:absolute;left:34037;top:16806;width:3383;height:3615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Freeform 12" o:spid="_x0000_s1039" style="position:absolute;left:27055;top:15712;width:4398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Freeform 13" o:spid="_x0000_s1040" style="position:absolute;left:43116;top:17900;width:2836;height:3356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Freeform 14" o:spid="_x0000_s1041" style="position:absolute;left:32638;top:644;width:3891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Freeform 15" o:spid="_x0000_s1042" style="position:absolute;left:42419;top:3303;width:5113;height:7619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zC9wAAAANsAAAAPAAAAZHJzL2Rvd25yZXYueG1sRE/fa8Iw&#10;EH4f+D+EE3ybyZRN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ohcwvc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Freeform 16" o:spid="_x0000_s1043" style="position:absolute;left:35910;top:2751;width:4840;height:10003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Freeform 17" o:spid="_x0000_s1044" style="position:absolute;left:41217;top:22236;width:6714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      <v:fill opacity="37265f"/>
    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    </v:shape>
                    <v:shape id="Freeform 18" o:spid="_x0000_s1045" style="position:absolute;left:49103;top:20728;width:4437;height:4133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Freeform 19" o:spid="_x0000_s1046" style="position:absolute;left:22449;top:4039;width:9680;height:8085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E56F4B">
        <w:t>group therapy:</w:t>
      </w:r>
      <w:r w:rsidR="00053B3C" w:rsidRPr="00053B3C">
        <w:rPr>
          <w:noProof/>
          <w:lang w:eastAsia="en-US"/>
        </w:rPr>
        <w:t xml:space="preserve"> </w:t>
      </w:r>
    </w:p>
    <w:p w:rsidR="00BB6120" w:rsidRDefault="009D56C1" w:rsidP="00E56F4B">
      <w:pPr>
        <w:pStyle w:val="Title"/>
        <w:jc w:val="center"/>
      </w:pPr>
      <w:r>
        <w:t>experiencing Infertility</w:t>
      </w:r>
    </w:p>
    <w:p w:rsidR="00BB6120" w:rsidRPr="00E56F4B" w:rsidRDefault="00E56F4B" w:rsidP="00E56F4B">
      <w:pPr>
        <w:pStyle w:val="Subtitle"/>
        <w:jc w:val="center"/>
        <w:rPr>
          <w:sz w:val="28"/>
          <w:szCs w:val="28"/>
        </w:rPr>
      </w:pPr>
      <w:r w:rsidRPr="00E56F4B">
        <w:rPr>
          <w:sz w:val="28"/>
          <w:szCs w:val="28"/>
        </w:rPr>
        <w:t>let’s talk about the pain behind your smile</w:t>
      </w:r>
    </w:p>
    <w:sdt>
      <w:sdtPr>
        <w:id w:val="896172397"/>
        <w:placeholder>
          <w:docPart w:val="362C2A42CCD64156AC7CC8C04A695481"/>
        </w:placeholder>
        <w:date>
          <w:dateFormat w:val="MMMM d, yyyy"/>
          <w:lid w:val="en-US"/>
          <w:storeMappedDataAs w:val="dateTime"/>
          <w:calendar w:val="gregorian"/>
        </w:date>
      </w:sdtPr>
      <w:sdtEndPr/>
      <w:sdtContent>
        <w:p w:rsidR="00BB6120" w:rsidRDefault="00476A78">
          <w:pPr>
            <w:pStyle w:val="Date"/>
          </w:pPr>
          <w:r>
            <w:t>Wednesday Evenings</w:t>
          </w:r>
        </w:p>
      </w:sdtContent>
    </w:sdt>
    <w:p w:rsidR="009D56C1" w:rsidRDefault="009D56C1">
      <w:pPr>
        <w:pStyle w:val="Time"/>
      </w:pPr>
      <w:r>
        <w:t>January 11- February 15</w:t>
      </w:r>
    </w:p>
    <w:p w:rsidR="00BB6120" w:rsidRDefault="00476A78">
      <w:pPr>
        <w:pStyle w:val="Time"/>
      </w:pPr>
      <w:r>
        <w:t>5:00 p.m. - 7:00 p.m.</w:t>
      </w:r>
    </w:p>
    <w:p w:rsidR="00BB6120" w:rsidRDefault="00476A78">
      <w:pPr>
        <w:pStyle w:val="Location"/>
      </w:pPr>
      <w:r>
        <w:t>Inner Compass Counseling</w:t>
      </w:r>
    </w:p>
    <w:p w:rsidR="00BB6120" w:rsidRDefault="00476A78">
      <w:pPr>
        <w:pStyle w:val="Location"/>
      </w:pPr>
      <w:r>
        <w:t>8791 Wolff Ct. Westminster CO, 80031</w:t>
      </w:r>
    </w:p>
    <w:p w:rsidR="00BB6120" w:rsidRPr="00A3646D" w:rsidRDefault="00E152C0" w:rsidP="00E152C0">
      <w:pPr>
        <w:rPr>
          <w:szCs w:val="24"/>
        </w:rPr>
      </w:pPr>
      <w:r w:rsidRPr="00A3646D">
        <w:rPr>
          <w:szCs w:val="24"/>
        </w:rPr>
        <w:t xml:space="preserve">Are you one of the 10% that are experiencing infertility? We are here to help. </w:t>
      </w:r>
    </w:p>
    <w:p w:rsidR="00476A78" w:rsidRDefault="00E152C0" w:rsidP="00220A83">
      <w:pPr>
        <w:rPr>
          <w:sz w:val="20"/>
        </w:rPr>
      </w:pPr>
      <w:r w:rsidRPr="00476A78">
        <w:rPr>
          <w:sz w:val="20"/>
        </w:rPr>
        <w:t xml:space="preserve">Join us for a 6-week group therapy experience focused on navigating </w:t>
      </w:r>
      <w:r w:rsidR="009D56C1">
        <w:rPr>
          <w:sz w:val="20"/>
        </w:rPr>
        <w:t>the struggle</w:t>
      </w:r>
      <w:r w:rsidRPr="00476A78">
        <w:rPr>
          <w:sz w:val="20"/>
        </w:rPr>
        <w:t xml:space="preserve"> with infertility. Topics to be covered include: </w:t>
      </w:r>
      <w:r w:rsidR="00476A78" w:rsidRPr="00476A78">
        <w:rPr>
          <w:sz w:val="20"/>
        </w:rPr>
        <w:t>self-worth &amp; body image, accepting your feelings, managing the impact on your relationship</w:t>
      </w:r>
      <w:r w:rsidR="00476A78">
        <w:rPr>
          <w:sz w:val="20"/>
        </w:rPr>
        <w:t>, sexual intima</w:t>
      </w:r>
      <w:r w:rsidR="00220A83">
        <w:rPr>
          <w:sz w:val="20"/>
        </w:rPr>
        <w:t>cy, societal pressures and more.</w:t>
      </w:r>
    </w:p>
    <w:p w:rsidR="00220A83" w:rsidRPr="00476A78" w:rsidRDefault="00220A83" w:rsidP="00220A83">
      <w:pPr>
        <w:rPr>
          <w:sz w:val="20"/>
        </w:rPr>
      </w:pPr>
    </w:p>
    <w:sectPr w:rsidR="00220A83" w:rsidRPr="00476A78" w:rsidSect="009D56C1">
      <w:pgSz w:w="12240" w:h="15840"/>
      <w:pgMar w:top="5328" w:right="2160" w:bottom="2160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F4B"/>
    <w:rsid w:val="00053B3C"/>
    <w:rsid w:val="00220A83"/>
    <w:rsid w:val="00476A78"/>
    <w:rsid w:val="00947785"/>
    <w:rsid w:val="009D56C1"/>
    <w:rsid w:val="00A3646D"/>
    <w:rsid w:val="00BB6120"/>
    <w:rsid w:val="00C14F21"/>
    <w:rsid w:val="00E152C0"/>
    <w:rsid w:val="00E56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uiPriority="22" w:qFormat="1"/>
    <w:lsdException w:name="Emphasis" w:uiPriority="2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Subtitle">
    <w:name w:val="Subtitle"/>
    <w:basedOn w:val="Normal"/>
    <w:next w:val="Normal"/>
    <w:link w:val="SubtitleChar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1"/>
    <w:rPr>
      <w:caps/>
      <w:spacing w:val="15"/>
      <w:sz w:val="52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Date">
    <w:name w:val="Date"/>
    <w:basedOn w:val="Normal"/>
    <w:next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pPr>
      <w:spacing w:after="0" w:line="240" w:lineRule="auto"/>
    </w:pPr>
    <w:rPr>
      <w:smallCap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uiPriority="22" w:qFormat="1"/>
    <w:lsdException w:name="Emphasis" w:uiPriority="2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Subtitle">
    <w:name w:val="Subtitle"/>
    <w:basedOn w:val="Normal"/>
    <w:next w:val="Normal"/>
    <w:link w:val="SubtitleChar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1"/>
    <w:rPr>
      <w:caps/>
      <w:spacing w:val="15"/>
      <w:sz w:val="52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Date">
    <w:name w:val="Date"/>
    <w:basedOn w:val="Normal"/>
    <w:next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pPr>
      <w:spacing w:after="0" w:line="240" w:lineRule="auto"/>
    </w:pPr>
    <w:rPr>
      <w:small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3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lp22\AppData\Roaming\Microsoft\Templates\Spring%20event%20flyer%20(with%20blossom%20branch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62C2A42CCD64156AC7CC8C04A6954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5B5A68-C314-4DA6-9589-C31662877BE1}"/>
      </w:docPartPr>
      <w:docPartBody>
        <w:p w:rsidR="00660E50" w:rsidRDefault="00B32616">
          <w:pPr>
            <w:pStyle w:val="362C2A42CCD64156AC7CC8C04A695481"/>
          </w:pPr>
          <w: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616"/>
    <w:rsid w:val="00075314"/>
    <w:rsid w:val="00660E50"/>
    <w:rsid w:val="00B32616"/>
    <w:rsid w:val="00E54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59C9A8C3DFD453291DF12FD1254155A">
    <w:name w:val="459C9A8C3DFD453291DF12FD1254155A"/>
  </w:style>
  <w:style w:type="paragraph" w:customStyle="1" w:styleId="1185D07AE4EE43929DCD2A6E92CE650B">
    <w:name w:val="1185D07AE4EE43929DCD2A6E92CE650B"/>
  </w:style>
  <w:style w:type="paragraph" w:customStyle="1" w:styleId="CA89B7B177F34D1FA41330C7F6669980">
    <w:name w:val="CA89B7B177F34D1FA41330C7F6669980"/>
  </w:style>
  <w:style w:type="paragraph" w:customStyle="1" w:styleId="362C2A42CCD64156AC7CC8C04A695481">
    <w:name w:val="362C2A42CCD64156AC7CC8C04A695481"/>
  </w:style>
  <w:style w:type="paragraph" w:customStyle="1" w:styleId="E3FECDEE523142068B1F58ACECC567B5">
    <w:name w:val="E3FECDEE523142068B1F58ACECC567B5"/>
  </w:style>
  <w:style w:type="paragraph" w:customStyle="1" w:styleId="AB11D0F551024630985561A1A0826F04">
    <w:name w:val="AB11D0F551024630985561A1A0826F04"/>
  </w:style>
  <w:style w:type="paragraph" w:customStyle="1" w:styleId="16D94792FF3345D3BC9F5B455F7E42B5">
    <w:name w:val="16D94792FF3345D3BC9F5B455F7E42B5"/>
  </w:style>
  <w:style w:type="paragraph" w:customStyle="1" w:styleId="FC19495760A44F19A7ECD44376454254">
    <w:name w:val="FC19495760A44F19A7ECD44376454254"/>
  </w:style>
  <w:style w:type="paragraph" w:customStyle="1" w:styleId="A5A86911053A445E9CFE3ACA3F79B53C">
    <w:name w:val="A5A86911053A445E9CFE3ACA3F79B53C"/>
  </w:style>
  <w:style w:type="paragraph" w:customStyle="1" w:styleId="BC6F2A30FD2545C0844752DDF561B39A">
    <w:name w:val="BC6F2A30FD2545C0844752DDF561B39A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59C9A8C3DFD453291DF12FD1254155A">
    <w:name w:val="459C9A8C3DFD453291DF12FD1254155A"/>
  </w:style>
  <w:style w:type="paragraph" w:customStyle="1" w:styleId="1185D07AE4EE43929DCD2A6E92CE650B">
    <w:name w:val="1185D07AE4EE43929DCD2A6E92CE650B"/>
  </w:style>
  <w:style w:type="paragraph" w:customStyle="1" w:styleId="CA89B7B177F34D1FA41330C7F6669980">
    <w:name w:val="CA89B7B177F34D1FA41330C7F6669980"/>
  </w:style>
  <w:style w:type="paragraph" w:customStyle="1" w:styleId="362C2A42CCD64156AC7CC8C04A695481">
    <w:name w:val="362C2A42CCD64156AC7CC8C04A695481"/>
  </w:style>
  <w:style w:type="paragraph" w:customStyle="1" w:styleId="E3FECDEE523142068B1F58ACECC567B5">
    <w:name w:val="E3FECDEE523142068B1F58ACECC567B5"/>
  </w:style>
  <w:style w:type="paragraph" w:customStyle="1" w:styleId="AB11D0F551024630985561A1A0826F04">
    <w:name w:val="AB11D0F551024630985561A1A0826F04"/>
  </w:style>
  <w:style w:type="paragraph" w:customStyle="1" w:styleId="16D94792FF3345D3BC9F5B455F7E42B5">
    <w:name w:val="16D94792FF3345D3BC9F5B455F7E42B5"/>
  </w:style>
  <w:style w:type="paragraph" w:customStyle="1" w:styleId="FC19495760A44F19A7ECD44376454254">
    <w:name w:val="FC19495760A44F19A7ECD44376454254"/>
  </w:style>
  <w:style w:type="paragraph" w:customStyle="1" w:styleId="A5A86911053A445E9CFE3ACA3F79B53C">
    <w:name w:val="A5A86911053A445E9CFE3ACA3F79B53C"/>
  </w:style>
  <w:style w:type="paragraph" w:customStyle="1" w:styleId="BC6F2A30FD2545C0844752DDF561B39A">
    <w:name w:val="BC6F2A30FD2545C0844752DDF561B39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7CE44C-7AD8-DF47-B7EB-C9DE483C1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\Users\slp22\AppData\Roaming\Microsoft\Templates\Spring event flyer (with blossom branch).dotx</Template>
  <TotalTime>2</TotalTime>
  <Pages>2</Pages>
  <Words>84</Words>
  <Characters>480</Characters>
  <Application>Microsoft Macintosh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Stephanie Manning</dc:creator>
  <cp:keywords/>
  <cp:lastModifiedBy>Marian Perry</cp:lastModifiedBy>
  <cp:revision>2</cp:revision>
  <dcterms:created xsi:type="dcterms:W3CDTF">2016-12-01T18:23:00Z</dcterms:created>
  <dcterms:modified xsi:type="dcterms:W3CDTF">2016-12-01T18:23:00Z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